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8D35A" w14:textId="77777777" w:rsidR="00ED3C96" w:rsidRDefault="00ED3C96" w:rsidP="008A5A24">
      <w:pPr>
        <w:spacing w:before="100" w:beforeAutospacing="1" w:after="100" w:afterAutospacing="1"/>
        <w:rPr>
          <w:rFonts w:cstheme="minorHAnsi"/>
          <w:sz w:val="22"/>
          <w:szCs w:val="22"/>
        </w:rPr>
      </w:pPr>
    </w:p>
    <w:p w14:paraId="5F9996D8" w14:textId="65BE68D6" w:rsidR="008A5A24" w:rsidRPr="008A5A24" w:rsidRDefault="008A5A24" w:rsidP="008A5A2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32"/>
          <w:szCs w:val="32"/>
          <w:lang w:eastAsia="en-GB"/>
        </w:rPr>
      </w:pPr>
      <w:r w:rsidRPr="008A5A24">
        <w:rPr>
          <w:rFonts w:ascii="Calibri,Bold" w:eastAsia="Times New Roman" w:hAnsi="Calibri,Bold" w:cs="Times New Roman"/>
          <w:b/>
          <w:bCs/>
          <w:sz w:val="32"/>
          <w:szCs w:val="32"/>
          <w:lang w:eastAsia="en-GB"/>
        </w:rPr>
        <w:t xml:space="preserve">Bugai </w:t>
      </w:r>
      <w:proofErr w:type="spellStart"/>
      <w:r w:rsidRPr="008A5A24">
        <w:rPr>
          <w:rFonts w:ascii="Calibri,Bold" w:eastAsia="Times New Roman" w:hAnsi="Calibri,Bold" w:cs="Times New Roman"/>
          <w:b/>
          <w:bCs/>
          <w:sz w:val="32"/>
          <w:szCs w:val="32"/>
          <w:lang w:eastAsia="en-GB"/>
        </w:rPr>
        <w:t>Whyoulter</w:t>
      </w:r>
      <w:proofErr w:type="spellEnd"/>
      <w:r w:rsidRPr="008A5A24">
        <w:rPr>
          <w:rFonts w:ascii="Calibri,Bold" w:eastAsia="Times New Roman" w:hAnsi="Calibri,Bold" w:cs="Times New Roman"/>
          <w:b/>
          <w:bCs/>
          <w:sz w:val="32"/>
          <w:szCs w:val="32"/>
          <w:lang w:eastAsia="en-GB"/>
        </w:rPr>
        <w:t xml:space="preserve"> </w:t>
      </w:r>
    </w:p>
    <w:p w14:paraId="3765C649" w14:textId="77777777" w:rsidR="00ED3C96" w:rsidRDefault="00ED3C96" w:rsidP="008A5A2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lang w:eastAsia="en-GB"/>
        </w:rPr>
      </w:pPr>
      <w:r w:rsidRPr="008A5A24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8A5A24">
        <w:rPr>
          <w:rFonts w:ascii="Times New Roman" w:eastAsia="Times New Roman" w:hAnsi="Times New Roman" w:cs="Times New Roman"/>
          <w:lang w:eastAsia="en-GB"/>
        </w:rPr>
        <w:instrText xml:space="preserve"> INCLUDEPICTURE "/var/folders/84/342x4bsx2gn1xwn_xqfg51jm0000gn/T/com.microsoft.Word/WebArchiveCopyPasteTempFiles/page1image31122160" \* MERGEFORMATINET </w:instrText>
      </w:r>
      <w:r w:rsidRPr="008A5A24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8A5A24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4133A6C4" wp14:editId="3834DA9D">
            <wp:extent cx="2473234" cy="2369337"/>
            <wp:effectExtent l="0" t="0" r="0" b="5715"/>
            <wp:docPr id="18" name="Picture 18" descr="page1image31122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age1image3112216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372" cy="2373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A24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55D19E9A" w14:textId="77777777" w:rsidR="00ED3C96" w:rsidRDefault="00ED3C96" w:rsidP="008A5A2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lang w:eastAsia="en-GB"/>
        </w:rPr>
      </w:pPr>
    </w:p>
    <w:p w14:paraId="6F960CE6" w14:textId="5B588A9F" w:rsidR="008A5A24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>Birth Date</w:t>
      </w:r>
      <w:r w:rsidR="00527626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: 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1939</w:t>
      </w:r>
    </w:p>
    <w:p w14:paraId="70F541D5" w14:textId="2E913608" w:rsidR="008A5A24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>Language</w:t>
      </w:r>
      <w:r w:rsidR="00527626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: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Kartujarra</w:t>
      </w:r>
      <w:proofErr w:type="spellEnd"/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br/>
        <w:t>Place of Birth</w:t>
      </w:r>
      <w:r w:rsidR="00527626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: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Pukayiyirna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(Balfour Downs Station)</w:t>
      </w:r>
    </w:p>
    <w:p w14:paraId="618E6486" w14:textId="77777777" w:rsidR="008A5A24" w:rsidRPr="008A5A24" w:rsidRDefault="008A5A24" w:rsidP="008A5A2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lang w:eastAsia="en-GB"/>
        </w:rPr>
      </w:pPr>
    </w:p>
    <w:p w14:paraId="007E9433" w14:textId="0E16480A" w:rsidR="008A5A24" w:rsidRPr="008A5A24" w:rsidRDefault="008A5A24" w:rsidP="008A5A2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Bugai was born at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Pukayiyirna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, on present day Balfour Downs Sta</w:t>
      </w:r>
      <w:r>
        <w:rPr>
          <w:rFonts w:ascii="Calibri" w:eastAsia="Times New Roman" w:hAnsi="Calibri" w:cs="Calibri"/>
          <w:sz w:val="20"/>
          <w:szCs w:val="20"/>
          <w:lang w:eastAsia="en-GB"/>
        </w:rPr>
        <w:t>ti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on, though her parents soon travelled northward with her through Jigalong and Nullagine toward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Kunawarritji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. She grew up, walked and hunted primarily around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Punmu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,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Kunawarritji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and Kun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Kun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, and as a young woman travelled up and down large tracts of the 1850km long Canning Stock Route, where she and her husband met and walked with ca</w:t>
      </w:r>
      <w:r>
        <w:rPr>
          <w:rFonts w:ascii="Calibri" w:eastAsia="Times New Roman" w:hAnsi="Calibri" w:cs="Calibri"/>
          <w:sz w:val="20"/>
          <w:szCs w:val="20"/>
          <w:lang w:eastAsia="en-GB"/>
        </w:rPr>
        <w:t>tt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le drovers. In 1963 Bugai’s family met the surveyor Len Beadell, who was then grading roads for the Woomera Missile Tes</w:t>
      </w:r>
      <w:r>
        <w:rPr>
          <w:rFonts w:ascii="Calibri" w:eastAsia="Times New Roman" w:hAnsi="Calibri" w:cs="Calibri"/>
          <w:sz w:val="20"/>
          <w:szCs w:val="20"/>
          <w:lang w:eastAsia="en-GB"/>
        </w:rPr>
        <w:t>ti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ng Range. He gave the family flour, which Bugai was able to use to show her rela</w:t>
      </w:r>
      <w:r>
        <w:rPr>
          <w:rFonts w:ascii="Calibri" w:eastAsia="Times New Roman" w:hAnsi="Calibri" w:cs="Calibri"/>
          <w:sz w:val="20"/>
          <w:szCs w:val="20"/>
          <w:lang w:eastAsia="en-GB"/>
        </w:rPr>
        <w:t>ti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ves how to cook a simple damper (flat bread). Bugai had herself been taught how to bake with flour during her earlier interac</w:t>
      </w:r>
      <w:r>
        <w:rPr>
          <w:rFonts w:ascii="Calibri" w:eastAsia="Times New Roman" w:hAnsi="Calibri" w:cs="Calibri"/>
          <w:sz w:val="20"/>
          <w:szCs w:val="20"/>
          <w:lang w:eastAsia="en-GB"/>
        </w:rPr>
        <w:t>ti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ons with drovers in her travels on the Stock Route. </w:t>
      </w:r>
    </w:p>
    <w:p w14:paraId="13080F58" w14:textId="32D62AD6" w:rsidR="008A5A24" w:rsidRPr="008A5A24" w:rsidRDefault="008A5A24" w:rsidP="008A5A2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Bugai con</w:t>
      </w:r>
      <w:r>
        <w:rPr>
          <w:rFonts w:ascii="Calibri" w:eastAsia="Times New Roman" w:hAnsi="Calibri" w:cs="Calibri"/>
          <w:sz w:val="20"/>
          <w:szCs w:val="20"/>
          <w:lang w:eastAsia="en-GB"/>
        </w:rPr>
        <w:t>ti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nued to live nomadically with her family and later with her husband before eventually deciding to move to Jigalong Mission, joining many other rela</w:t>
      </w:r>
      <w:r>
        <w:rPr>
          <w:rFonts w:ascii="Calibri" w:eastAsia="Times New Roman" w:hAnsi="Calibri" w:cs="Calibri"/>
          <w:sz w:val="20"/>
          <w:szCs w:val="20"/>
          <w:lang w:eastAsia="en-GB"/>
        </w:rPr>
        <w:t>ti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ves that had already travelled in from the desert following a prolonged and severe drought. In more recent years she has lived in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Kunawarritji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community, where she was taught to paint by rela</w:t>
      </w:r>
      <w:r>
        <w:rPr>
          <w:rFonts w:ascii="Calibri" w:eastAsia="Times New Roman" w:hAnsi="Calibri" w:cs="Calibri"/>
          <w:sz w:val="20"/>
          <w:szCs w:val="20"/>
          <w:lang w:eastAsia="en-GB"/>
        </w:rPr>
        <w:t>ti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ves Nora Nungabar and Nora Wompi. The three women painted together as o</w:t>
      </w:r>
      <w:r>
        <w:rPr>
          <w:rFonts w:ascii="Calibri" w:eastAsia="Times New Roman" w:hAnsi="Calibri" w:cs="Calibri"/>
          <w:sz w:val="20"/>
          <w:szCs w:val="20"/>
          <w:lang w:eastAsia="en-GB"/>
        </w:rPr>
        <w:t>ft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en as possible. For a long </w:t>
      </w:r>
      <w:r>
        <w:rPr>
          <w:rFonts w:ascii="Calibri" w:eastAsia="Times New Roman" w:hAnsi="Calibri" w:cs="Calibri"/>
          <w:sz w:val="20"/>
          <w:szCs w:val="20"/>
          <w:lang w:eastAsia="en-GB"/>
        </w:rPr>
        <w:t>ti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me, Bugai wove baskets, watching the other women pain</w:t>
      </w:r>
      <w:r>
        <w:rPr>
          <w:rFonts w:ascii="Calibri" w:eastAsia="Times New Roman" w:hAnsi="Calibri" w:cs="Calibri"/>
          <w:sz w:val="20"/>
          <w:szCs w:val="20"/>
          <w:lang w:eastAsia="en-GB"/>
        </w:rPr>
        <w:t>ti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ng. Later, she explained that she had been uncertain how to begin. Today Bugai is considered one of most established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Martumili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Ar</w:t>
      </w:r>
      <w:r>
        <w:rPr>
          <w:rFonts w:ascii="Calibri" w:eastAsia="Times New Roman" w:hAnsi="Calibri" w:cs="Calibri"/>
          <w:sz w:val="20"/>
          <w:szCs w:val="20"/>
          <w:lang w:eastAsia="en-GB"/>
        </w:rPr>
        <w:t>ti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sts, and is known as a master of colour, gesture and subtlety. Bugai's sister Nancy Pa</w:t>
      </w:r>
      <w:r>
        <w:rPr>
          <w:rFonts w:ascii="Calibri" w:eastAsia="Times New Roman" w:hAnsi="Calibri" w:cs="Calibri"/>
          <w:sz w:val="20"/>
          <w:szCs w:val="20"/>
          <w:lang w:eastAsia="en-GB"/>
        </w:rPr>
        <w:t>tt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erson (dec.) was an equally renowned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Martumili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ar</w:t>
      </w:r>
      <w:r>
        <w:rPr>
          <w:rFonts w:ascii="Calibri" w:eastAsia="Times New Roman" w:hAnsi="Calibri" w:cs="Calibri"/>
          <w:sz w:val="20"/>
          <w:szCs w:val="20"/>
          <w:lang w:eastAsia="en-GB"/>
        </w:rPr>
        <w:t>ti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st. </w:t>
      </w:r>
    </w:p>
    <w:p w14:paraId="374159E5" w14:textId="77777777" w:rsidR="008A5A24" w:rsidRPr="008A5A24" w:rsidRDefault="008A5A24" w:rsidP="008A5A2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en-GB"/>
        </w:rPr>
      </w:pPr>
      <w:r w:rsidRPr="008A5A2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 xml:space="preserve">Solo Exhibitions </w:t>
      </w:r>
    </w:p>
    <w:p w14:paraId="79B03466" w14:textId="141A3295" w:rsidR="006411E3" w:rsidRDefault="006411E3" w:rsidP="006411E3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2023</w:t>
      </w:r>
      <w:r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Ngayu Bugai (I am Bugai), Paul Johnstone Gallery, Darwin, NT</w:t>
      </w:r>
    </w:p>
    <w:p w14:paraId="5DD7EF61" w14:textId="77777777" w:rsidR="00BD4144" w:rsidRDefault="00BD4144" w:rsidP="00BD414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2022</w:t>
      </w:r>
      <w:r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Bugai </w:t>
      </w:r>
      <w:proofErr w:type="spellStart"/>
      <w:r>
        <w:rPr>
          <w:rFonts w:ascii="Calibri,Bold" w:eastAsia="Times New Roman" w:hAnsi="Calibri,Bold" w:cs="Times New Roman"/>
          <w:sz w:val="20"/>
          <w:szCs w:val="20"/>
          <w:lang w:eastAsia="en-GB"/>
        </w:rPr>
        <w:t>Whyoulter</w:t>
      </w:r>
      <w:proofErr w:type="spellEnd"/>
      <w:r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– Survey Exhibition 2015-2021, </w:t>
      </w:r>
      <w:proofErr w:type="spellStart"/>
      <w:r>
        <w:rPr>
          <w:rFonts w:ascii="Calibri,Bold" w:eastAsia="Times New Roman" w:hAnsi="Calibri,Bold" w:cs="Times New Roman"/>
          <w:sz w:val="20"/>
          <w:szCs w:val="20"/>
          <w:lang w:eastAsia="en-GB"/>
        </w:rPr>
        <w:t>Alcaston</w:t>
      </w:r>
      <w:proofErr w:type="spellEnd"/>
      <w:r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Gallery, Melbourne, VIC</w:t>
      </w:r>
    </w:p>
    <w:p w14:paraId="1282D911" w14:textId="449C394A" w:rsidR="008A5A24" w:rsidRPr="008A5A24" w:rsidRDefault="008A5A24" w:rsidP="008A5A2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2011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April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Jartijiti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(33) Bugai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Whyoulter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, Seva Frangos Art, Perth</w:t>
      </w:r>
      <w:r w:rsidR="00BD4144">
        <w:rPr>
          <w:rFonts w:ascii="Calibri" w:eastAsia="Times New Roman" w:hAnsi="Calibri" w:cs="Calibri"/>
          <w:sz w:val="20"/>
          <w:szCs w:val="20"/>
          <w:lang w:eastAsia="en-GB"/>
        </w:rPr>
        <w:t xml:space="preserve"> WA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br/>
      </w: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2010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January 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Bugai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Whyoulter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, Aboriginal and Pacific Art, Sydney </w:t>
      </w:r>
      <w:r w:rsidR="00BD4144">
        <w:rPr>
          <w:rFonts w:ascii="Calibri" w:eastAsia="Times New Roman" w:hAnsi="Calibri" w:cs="Calibri"/>
          <w:sz w:val="20"/>
          <w:szCs w:val="20"/>
          <w:lang w:eastAsia="en-GB"/>
        </w:rPr>
        <w:t>NSW</w:t>
      </w:r>
    </w:p>
    <w:p w14:paraId="23CEDB8B" w14:textId="77777777" w:rsidR="008A5A24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</w:pPr>
      <w:r w:rsidRPr="008A5A2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Group Exhibitions</w:t>
      </w:r>
    </w:p>
    <w:p w14:paraId="61226AA3" w14:textId="0AD2B9A9" w:rsidR="008A5A24" w:rsidRPr="00F300EE" w:rsidRDefault="00F300EE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 xml:space="preserve">2026 </w:t>
      </w:r>
      <w:r>
        <w:rPr>
          <w:rFonts w:ascii="Calibri,Bold" w:eastAsia="Times New Roman" w:hAnsi="Calibri,Bold" w:cs="Times New Roman"/>
          <w:sz w:val="20"/>
          <w:szCs w:val="20"/>
          <w:lang w:eastAsia="en-GB"/>
        </w:rPr>
        <w:t>Small Works, Big Stories, Everywhen Artspace, Shoreham, VIC</w:t>
      </w:r>
    </w:p>
    <w:p w14:paraId="51D4E6EF" w14:textId="77777777" w:rsidR="000C736B" w:rsidRDefault="007F1608" w:rsidP="000C736B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2024</w:t>
      </w:r>
      <w:r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proofErr w:type="spellStart"/>
      <w:r>
        <w:rPr>
          <w:rFonts w:ascii="Calibri,Bold" w:eastAsia="Times New Roman" w:hAnsi="Calibri,Bold" w:cs="Times New Roman"/>
          <w:sz w:val="20"/>
          <w:szCs w:val="20"/>
          <w:lang w:eastAsia="en-GB"/>
        </w:rPr>
        <w:t>Tarnanthi</w:t>
      </w:r>
      <w:proofErr w:type="spellEnd"/>
      <w:r w:rsidR="006411E3">
        <w:rPr>
          <w:rFonts w:ascii="Calibri,Bold" w:eastAsia="Times New Roman" w:hAnsi="Calibri,Bold" w:cs="Times New Roman"/>
          <w:sz w:val="20"/>
          <w:szCs w:val="20"/>
          <w:lang w:eastAsia="en-GB"/>
        </w:rPr>
        <w:t>, Art Gallery of South Australia, Adelaide, SA</w:t>
      </w:r>
    </w:p>
    <w:p w14:paraId="2462BE4A" w14:textId="707713D3" w:rsidR="00F300EE" w:rsidRPr="00F300EE" w:rsidRDefault="00F300EE" w:rsidP="000C736B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 xml:space="preserve">2024 </w:t>
      </w:r>
      <w:r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H O M E: opening at </w:t>
      </w:r>
      <w:proofErr w:type="spellStart"/>
      <w:r>
        <w:rPr>
          <w:rFonts w:ascii="Calibri,Bold" w:eastAsia="Times New Roman" w:hAnsi="Calibri,Bold" w:cs="Times New Roman"/>
          <w:sz w:val="20"/>
          <w:szCs w:val="20"/>
          <w:lang w:eastAsia="en-GB"/>
        </w:rPr>
        <w:t>Whistlewood</w:t>
      </w:r>
      <w:proofErr w:type="spellEnd"/>
      <w:r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, Everywhen Artspace, Shoreham, VIC</w:t>
      </w:r>
    </w:p>
    <w:p w14:paraId="0B6ACF27" w14:textId="77777777" w:rsidR="00D23157" w:rsidRDefault="000C736B" w:rsidP="000C736B">
      <w:pPr>
        <w:spacing w:before="100" w:beforeAutospacing="1" w:after="100" w:afterAutospacing="1"/>
        <w:contextualSpacing/>
        <w:rPr>
          <w:rFonts w:cstheme="minorHAnsi"/>
          <w:sz w:val="20"/>
          <w:szCs w:val="21"/>
        </w:rPr>
      </w:pPr>
      <w:r w:rsidRPr="000C736B">
        <w:rPr>
          <w:rFonts w:cstheme="minorHAnsi"/>
          <w:b/>
          <w:bCs/>
          <w:sz w:val="20"/>
          <w:szCs w:val="21"/>
        </w:rPr>
        <w:t>2024</w:t>
      </w:r>
      <w:r w:rsidRPr="000C736B">
        <w:rPr>
          <w:rFonts w:cstheme="minorHAnsi"/>
          <w:sz w:val="20"/>
          <w:szCs w:val="21"/>
        </w:rPr>
        <w:t xml:space="preserve"> Following in Footsteps, </w:t>
      </w:r>
      <w:proofErr w:type="spellStart"/>
      <w:r w:rsidRPr="000C736B">
        <w:rPr>
          <w:rFonts w:cstheme="minorHAnsi"/>
          <w:sz w:val="20"/>
          <w:szCs w:val="21"/>
        </w:rPr>
        <w:t>Martumili</w:t>
      </w:r>
      <w:proofErr w:type="spellEnd"/>
      <w:r w:rsidRPr="000C736B">
        <w:rPr>
          <w:rFonts w:cstheme="minorHAnsi"/>
          <w:sz w:val="20"/>
          <w:szCs w:val="21"/>
        </w:rPr>
        <w:t xml:space="preserve"> Gallery, Newman, WA</w:t>
      </w:r>
    </w:p>
    <w:p w14:paraId="4CE004CC" w14:textId="7C550EDC" w:rsidR="007F1608" w:rsidRPr="000C736B" w:rsidRDefault="00D23157" w:rsidP="000C736B">
      <w:pPr>
        <w:spacing w:before="100" w:beforeAutospacing="1" w:after="100" w:afterAutospacing="1"/>
        <w:contextualSpacing/>
        <w:rPr>
          <w:rFonts w:eastAsia="Times New Roman" w:cstheme="minorHAnsi"/>
          <w:sz w:val="20"/>
          <w:szCs w:val="20"/>
          <w:lang w:eastAsia="en-GB"/>
        </w:rPr>
      </w:pPr>
      <w:r>
        <w:rPr>
          <w:rFonts w:cstheme="minorHAnsi"/>
          <w:b/>
          <w:bCs/>
          <w:sz w:val="20"/>
          <w:szCs w:val="21"/>
        </w:rPr>
        <w:t>2024</w:t>
      </w:r>
      <w:r>
        <w:rPr>
          <w:rFonts w:cstheme="minorHAnsi"/>
          <w:sz w:val="20"/>
          <w:szCs w:val="21"/>
        </w:rPr>
        <w:t xml:space="preserve"> Colours of Country, Everywhen Artspace, Mornington Peninsula, VIC</w:t>
      </w:r>
      <w:r w:rsidR="000C736B" w:rsidRPr="000C736B">
        <w:rPr>
          <w:rFonts w:cstheme="minorHAnsi"/>
          <w:sz w:val="20"/>
          <w:szCs w:val="21"/>
        </w:rPr>
        <w:br/>
      </w:r>
      <w:r w:rsidR="000C736B" w:rsidRPr="000C736B">
        <w:rPr>
          <w:rFonts w:cstheme="minorHAnsi"/>
          <w:b/>
          <w:bCs/>
          <w:sz w:val="20"/>
          <w:szCs w:val="21"/>
        </w:rPr>
        <w:t>2024</w:t>
      </w:r>
      <w:r w:rsidR="000C736B" w:rsidRPr="000C736B">
        <w:rPr>
          <w:rFonts w:cstheme="minorHAnsi"/>
          <w:sz w:val="20"/>
          <w:szCs w:val="21"/>
        </w:rPr>
        <w:t xml:space="preserve"> How To Swim, Edwina Corlette, New Farm, QLD</w:t>
      </w:r>
      <w:r w:rsidR="000C736B" w:rsidRPr="000C736B">
        <w:rPr>
          <w:rFonts w:cstheme="minorHAnsi"/>
          <w:sz w:val="20"/>
          <w:szCs w:val="21"/>
        </w:rPr>
        <w:br/>
      </w:r>
      <w:r w:rsidR="000C736B" w:rsidRPr="000C736B">
        <w:rPr>
          <w:rFonts w:cstheme="minorHAnsi"/>
          <w:b/>
          <w:bCs/>
          <w:sz w:val="20"/>
          <w:szCs w:val="21"/>
        </w:rPr>
        <w:lastRenderedPageBreak/>
        <w:t>2023</w:t>
      </w:r>
      <w:r w:rsidR="000C736B" w:rsidRPr="000C736B">
        <w:rPr>
          <w:rFonts w:cstheme="minorHAnsi"/>
          <w:sz w:val="20"/>
          <w:szCs w:val="21"/>
        </w:rPr>
        <w:t xml:space="preserve"> Paper Wangka (Paper Story), Chapman and Bailey, Melbourne, VIC 2023 Desert Mob 2023 – Araluen Art Centre,</w:t>
      </w:r>
      <w:r w:rsidR="000C736B">
        <w:rPr>
          <w:rFonts w:cstheme="minorHAnsi"/>
          <w:sz w:val="20"/>
          <w:szCs w:val="21"/>
        </w:rPr>
        <w:tab/>
      </w:r>
      <w:r w:rsidR="000C736B" w:rsidRPr="000C736B">
        <w:rPr>
          <w:rFonts w:cstheme="minorHAnsi"/>
          <w:sz w:val="20"/>
          <w:szCs w:val="21"/>
        </w:rPr>
        <w:t>Alice Springs</w:t>
      </w:r>
      <w:r w:rsidR="000C736B" w:rsidRPr="000C736B">
        <w:rPr>
          <w:rFonts w:cstheme="minorHAnsi"/>
          <w:sz w:val="20"/>
          <w:szCs w:val="21"/>
        </w:rPr>
        <w:br/>
      </w:r>
      <w:r w:rsidR="000C736B" w:rsidRPr="000C736B">
        <w:rPr>
          <w:rFonts w:cstheme="minorHAnsi"/>
          <w:b/>
          <w:bCs/>
          <w:sz w:val="20"/>
          <w:szCs w:val="21"/>
        </w:rPr>
        <w:t>2023</w:t>
      </w:r>
      <w:r w:rsidR="000C736B" w:rsidRPr="000C736B">
        <w:rPr>
          <w:rFonts w:cstheme="minorHAnsi"/>
          <w:sz w:val="20"/>
          <w:szCs w:val="21"/>
        </w:rPr>
        <w:t xml:space="preserve"> TDF Collect Presents: “</w:t>
      </w:r>
      <w:proofErr w:type="spellStart"/>
      <w:r w:rsidR="000C736B" w:rsidRPr="000C736B">
        <w:rPr>
          <w:rFonts w:cstheme="minorHAnsi"/>
          <w:sz w:val="20"/>
          <w:szCs w:val="21"/>
        </w:rPr>
        <w:t>Martumili</w:t>
      </w:r>
      <w:proofErr w:type="spellEnd"/>
      <w:r w:rsidR="000C736B" w:rsidRPr="000C736B">
        <w:rPr>
          <w:rFonts w:cstheme="minorHAnsi"/>
          <w:sz w:val="20"/>
          <w:szCs w:val="21"/>
        </w:rPr>
        <w:t xml:space="preserve"> Artists” – Collingwood, VIC</w:t>
      </w:r>
      <w:r w:rsidR="000C736B" w:rsidRPr="000C736B">
        <w:rPr>
          <w:rFonts w:cstheme="minorHAnsi"/>
          <w:sz w:val="20"/>
          <w:szCs w:val="21"/>
        </w:rPr>
        <w:br/>
      </w:r>
      <w:r w:rsidR="000C736B" w:rsidRPr="000C736B">
        <w:rPr>
          <w:rFonts w:cstheme="minorHAnsi"/>
          <w:b/>
          <w:bCs/>
          <w:sz w:val="20"/>
          <w:szCs w:val="21"/>
        </w:rPr>
        <w:t>2023</w:t>
      </w:r>
      <w:r w:rsidR="000C736B" w:rsidRPr="000C736B">
        <w:rPr>
          <w:rFonts w:cstheme="minorHAnsi"/>
          <w:sz w:val="20"/>
          <w:szCs w:val="21"/>
        </w:rPr>
        <w:t xml:space="preserve"> Crossing Country, </w:t>
      </w:r>
      <w:proofErr w:type="spellStart"/>
      <w:r w:rsidR="000C736B" w:rsidRPr="000C736B">
        <w:rPr>
          <w:rFonts w:cstheme="minorHAnsi"/>
          <w:sz w:val="20"/>
          <w:szCs w:val="21"/>
        </w:rPr>
        <w:t>Artija</w:t>
      </w:r>
      <w:proofErr w:type="spellEnd"/>
      <w:r w:rsidR="000C736B" w:rsidRPr="000C736B">
        <w:rPr>
          <w:rFonts w:cstheme="minorHAnsi"/>
          <w:sz w:val="20"/>
          <w:szCs w:val="21"/>
        </w:rPr>
        <w:t xml:space="preserve"> Fine Art Gallery, South Fremantle, WA 2023 Le Chant </w:t>
      </w:r>
      <w:proofErr w:type="spellStart"/>
      <w:r w:rsidR="000C736B" w:rsidRPr="000C736B">
        <w:rPr>
          <w:rFonts w:cstheme="minorHAnsi"/>
          <w:sz w:val="20"/>
          <w:szCs w:val="21"/>
        </w:rPr>
        <w:t>Aborigene</w:t>
      </w:r>
      <w:proofErr w:type="spellEnd"/>
      <w:r w:rsidR="000C736B" w:rsidRPr="000C736B">
        <w:rPr>
          <w:rFonts w:cstheme="minorHAnsi"/>
          <w:sz w:val="20"/>
          <w:szCs w:val="21"/>
        </w:rPr>
        <w:t xml:space="preserve"> des Sept </w:t>
      </w:r>
      <w:proofErr w:type="spellStart"/>
      <w:r w:rsidR="000C736B" w:rsidRPr="000C736B">
        <w:rPr>
          <w:rFonts w:cstheme="minorHAnsi"/>
          <w:sz w:val="20"/>
          <w:szCs w:val="21"/>
        </w:rPr>
        <w:t>Soeurs</w:t>
      </w:r>
      <w:proofErr w:type="spellEnd"/>
      <w:r w:rsidR="000C736B" w:rsidRPr="000C736B">
        <w:rPr>
          <w:rFonts w:cstheme="minorHAnsi"/>
          <w:sz w:val="20"/>
          <w:szCs w:val="21"/>
        </w:rPr>
        <w:t>, IDAIA,</w:t>
      </w:r>
      <w:r w:rsidR="000C736B">
        <w:rPr>
          <w:rFonts w:cstheme="minorHAnsi"/>
          <w:sz w:val="20"/>
          <w:szCs w:val="21"/>
        </w:rPr>
        <w:tab/>
      </w:r>
      <w:r w:rsidR="000C736B" w:rsidRPr="000C736B">
        <w:rPr>
          <w:rFonts w:cstheme="minorHAnsi"/>
          <w:sz w:val="20"/>
          <w:szCs w:val="21"/>
        </w:rPr>
        <w:t>Paris, France</w:t>
      </w:r>
      <w:r w:rsidR="000C736B" w:rsidRPr="000C736B">
        <w:rPr>
          <w:rFonts w:cstheme="minorHAnsi"/>
          <w:sz w:val="20"/>
          <w:szCs w:val="21"/>
        </w:rPr>
        <w:br/>
      </w:r>
      <w:r w:rsidR="000C736B" w:rsidRPr="000C736B">
        <w:rPr>
          <w:rFonts w:cstheme="minorHAnsi"/>
          <w:b/>
          <w:bCs/>
          <w:sz w:val="20"/>
          <w:szCs w:val="21"/>
        </w:rPr>
        <w:t>2023</w:t>
      </w:r>
      <w:r w:rsidR="000C736B" w:rsidRPr="000C736B">
        <w:rPr>
          <w:rFonts w:cstheme="minorHAnsi"/>
          <w:sz w:val="20"/>
          <w:szCs w:val="21"/>
        </w:rPr>
        <w:t xml:space="preserve"> Songlines - Centres dart du desert </w:t>
      </w:r>
      <w:proofErr w:type="spellStart"/>
      <w:r w:rsidR="000C736B" w:rsidRPr="000C736B">
        <w:rPr>
          <w:rFonts w:cstheme="minorHAnsi"/>
          <w:sz w:val="20"/>
          <w:szCs w:val="21"/>
        </w:rPr>
        <w:t>australien</w:t>
      </w:r>
      <w:proofErr w:type="spellEnd"/>
      <w:r w:rsidR="000C736B" w:rsidRPr="000C736B">
        <w:rPr>
          <w:rFonts w:cstheme="minorHAnsi"/>
          <w:sz w:val="20"/>
          <w:szCs w:val="21"/>
        </w:rPr>
        <w:t>, IDAIA/ Australian Embassy, Paris, France</w:t>
      </w:r>
    </w:p>
    <w:p w14:paraId="4A0933B1" w14:textId="6704A9AE" w:rsidR="00E94E1B" w:rsidRPr="00E94E1B" w:rsidRDefault="00E94E1B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 xml:space="preserve">2023 </w:t>
      </w:r>
      <w:r>
        <w:rPr>
          <w:rFonts w:ascii="Calibri,Bold" w:eastAsia="Times New Roman" w:hAnsi="Calibri,Bold" w:cs="Times New Roman"/>
          <w:sz w:val="20"/>
          <w:szCs w:val="20"/>
          <w:lang w:eastAsia="en-GB"/>
        </w:rPr>
        <w:t>For the Elders, Everywhen Art, Mornington Peninsula VIC</w:t>
      </w:r>
    </w:p>
    <w:p w14:paraId="3271A2FC" w14:textId="45257BBF" w:rsidR="00656A93" w:rsidRDefault="00656A93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2022</w:t>
      </w:r>
      <w:r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Synergy 2022, Everywhen Artspace at Xavier College, Melbourne, VIC</w:t>
      </w:r>
    </w:p>
    <w:p w14:paraId="138E5576" w14:textId="77777777" w:rsidR="000C736B" w:rsidRDefault="006411E3" w:rsidP="000C736B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2022</w:t>
      </w:r>
      <w:r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Rawa – A Long Time, Aboriginal Contemporary, Sydney NSW</w:t>
      </w:r>
    </w:p>
    <w:p w14:paraId="12556F71" w14:textId="56715ADF" w:rsidR="000C736B" w:rsidRPr="000C736B" w:rsidRDefault="000C736B" w:rsidP="000C736B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0C736B">
        <w:rPr>
          <w:rFonts w:cstheme="minorHAnsi"/>
          <w:b/>
          <w:bCs/>
          <w:sz w:val="20"/>
          <w:szCs w:val="20"/>
        </w:rPr>
        <w:t>2022</w:t>
      </w:r>
      <w:r w:rsidRPr="000C736B">
        <w:rPr>
          <w:rFonts w:cstheme="minorHAnsi"/>
          <w:sz w:val="20"/>
          <w:szCs w:val="20"/>
        </w:rPr>
        <w:t xml:space="preserve"> Waru (Fire), </w:t>
      </w:r>
      <w:proofErr w:type="spellStart"/>
      <w:r w:rsidRPr="000C736B">
        <w:rPr>
          <w:rFonts w:cstheme="minorHAnsi"/>
          <w:sz w:val="20"/>
          <w:szCs w:val="20"/>
        </w:rPr>
        <w:t>Martumili</w:t>
      </w:r>
      <w:proofErr w:type="spellEnd"/>
      <w:r w:rsidRPr="000C736B">
        <w:rPr>
          <w:rFonts w:cstheme="minorHAnsi"/>
          <w:sz w:val="20"/>
          <w:szCs w:val="20"/>
        </w:rPr>
        <w:t xml:space="preserve"> Gallery, Newman, WA</w:t>
      </w:r>
      <w:r w:rsidRPr="000C736B">
        <w:rPr>
          <w:rFonts w:cstheme="minorHAnsi"/>
          <w:sz w:val="20"/>
          <w:szCs w:val="20"/>
        </w:rPr>
        <w:br/>
      </w:r>
      <w:r w:rsidRPr="000C736B">
        <w:rPr>
          <w:rFonts w:cstheme="minorHAnsi"/>
          <w:b/>
          <w:bCs/>
          <w:sz w:val="20"/>
          <w:szCs w:val="20"/>
        </w:rPr>
        <w:t>2022</w:t>
      </w:r>
      <w:r w:rsidRPr="000C736B">
        <w:rPr>
          <w:rFonts w:cstheme="minorHAnsi"/>
          <w:sz w:val="20"/>
          <w:szCs w:val="20"/>
        </w:rPr>
        <w:t xml:space="preserve"> </w:t>
      </w:r>
      <w:proofErr w:type="spellStart"/>
      <w:r w:rsidRPr="000C736B">
        <w:rPr>
          <w:rFonts w:cstheme="minorHAnsi"/>
          <w:sz w:val="20"/>
          <w:szCs w:val="20"/>
        </w:rPr>
        <w:t>Nyinani</w:t>
      </w:r>
      <w:proofErr w:type="spellEnd"/>
      <w:r w:rsidRPr="000C736B">
        <w:rPr>
          <w:rFonts w:cstheme="minorHAnsi"/>
          <w:sz w:val="20"/>
          <w:szCs w:val="20"/>
        </w:rPr>
        <w:t xml:space="preserve"> (Staying put), </w:t>
      </w:r>
      <w:proofErr w:type="spellStart"/>
      <w:r w:rsidRPr="000C736B">
        <w:rPr>
          <w:rFonts w:cstheme="minorHAnsi"/>
          <w:sz w:val="20"/>
          <w:szCs w:val="20"/>
        </w:rPr>
        <w:t>Martumili</w:t>
      </w:r>
      <w:proofErr w:type="spellEnd"/>
      <w:r w:rsidRPr="000C736B">
        <w:rPr>
          <w:rFonts w:cstheme="minorHAnsi"/>
          <w:sz w:val="20"/>
          <w:szCs w:val="20"/>
        </w:rPr>
        <w:t xml:space="preserve"> Gallery, Newman, WA</w:t>
      </w:r>
      <w:r w:rsidRPr="000C736B">
        <w:rPr>
          <w:rFonts w:cstheme="minorHAnsi"/>
          <w:sz w:val="20"/>
          <w:szCs w:val="20"/>
        </w:rPr>
        <w:br/>
      </w:r>
      <w:r w:rsidRPr="000C736B">
        <w:rPr>
          <w:rFonts w:cstheme="minorHAnsi"/>
          <w:b/>
          <w:bCs/>
          <w:sz w:val="20"/>
          <w:szCs w:val="20"/>
        </w:rPr>
        <w:t>2022</w:t>
      </w:r>
      <w:r w:rsidRPr="000C736B">
        <w:rPr>
          <w:rFonts w:cstheme="minorHAnsi"/>
          <w:sz w:val="20"/>
          <w:szCs w:val="20"/>
        </w:rPr>
        <w:t xml:space="preserve"> Paper W</w:t>
      </w:r>
      <w:r>
        <w:rPr>
          <w:rFonts w:cstheme="minorHAnsi"/>
          <w:sz w:val="20"/>
          <w:szCs w:val="20"/>
        </w:rPr>
        <w:t xml:space="preserve"> </w:t>
      </w:r>
      <w:proofErr w:type="spellStart"/>
      <w:r w:rsidRPr="000C736B">
        <w:rPr>
          <w:rFonts w:cstheme="minorHAnsi"/>
          <w:sz w:val="20"/>
          <w:szCs w:val="20"/>
        </w:rPr>
        <w:t>angka</w:t>
      </w:r>
      <w:proofErr w:type="spellEnd"/>
      <w:r w:rsidRPr="000C736B">
        <w:rPr>
          <w:rFonts w:cstheme="minorHAnsi"/>
          <w:sz w:val="20"/>
          <w:szCs w:val="20"/>
        </w:rPr>
        <w:t xml:space="preserve"> (paper story)</w:t>
      </w:r>
    </w:p>
    <w:p w14:paraId="19BEB7D5" w14:textId="17C45F22" w:rsidR="006411E3" w:rsidRDefault="006411E3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2022</w:t>
      </w:r>
      <w:r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Tracks We Share – Contemporary Art of the Pilbara, Art Gallery of Western Australia, Perth WA</w:t>
      </w:r>
    </w:p>
    <w:p w14:paraId="6E68D959" w14:textId="0D6113EE" w:rsidR="00656A93" w:rsidRDefault="00656A93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2021</w:t>
      </w:r>
      <w:r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Winter Salon 2021, Everywhen Artspace, Mornington Peninsula, VIC</w:t>
      </w:r>
    </w:p>
    <w:p w14:paraId="71AC582C" w14:textId="7C8E839C" w:rsidR="00BD4144" w:rsidRDefault="00BD414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 xml:space="preserve">2021 </w:t>
      </w:r>
      <w:r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Desert Studios, </w:t>
      </w:r>
      <w:proofErr w:type="spellStart"/>
      <w:r>
        <w:rPr>
          <w:rFonts w:ascii="Calibri,Bold" w:eastAsia="Times New Roman" w:hAnsi="Calibri,Bold" w:cs="Times New Roman"/>
          <w:sz w:val="20"/>
          <w:szCs w:val="20"/>
          <w:lang w:eastAsia="en-GB"/>
        </w:rPr>
        <w:t>Martumili</w:t>
      </w:r>
      <w:proofErr w:type="spellEnd"/>
      <w:r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Artists Gallery, Newman WA</w:t>
      </w:r>
    </w:p>
    <w:p w14:paraId="41FBCDC0" w14:textId="0DBE3583" w:rsidR="00E94E1B" w:rsidRDefault="00E94E1B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 xml:space="preserve">2021 </w:t>
      </w:r>
      <w:r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Contemporary Desert Art, </w:t>
      </w:r>
      <w:proofErr w:type="spellStart"/>
      <w:r>
        <w:rPr>
          <w:rFonts w:ascii="Calibri,Bold" w:eastAsia="Times New Roman" w:hAnsi="Calibri,Bold" w:cs="Times New Roman"/>
          <w:sz w:val="20"/>
          <w:szCs w:val="20"/>
          <w:lang w:eastAsia="en-GB"/>
        </w:rPr>
        <w:t>Dellaspora</w:t>
      </w:r>
      <w:proofErr w:type="spellEnd"/>
      <w:r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Gallery, London UK</w:t>
      </w:r>
    </w:p>
    <w:p w14:paraId="1E08767A" w14:textId="0F2CCF9D" w:rsidR="00E94E1B" w:rsidRPr="00BD4144" w:rsidRDefault="00E94E1B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 xml:space="preserve">2021 </w:t>
      </w:r>
      <w:proofErr w:type="spellStart"/>
      <w:r>
        <w:rPr>
          <w:rFonts w:ascii="Calibri,Bold" w:eastAsia="Times New Roman" w:hAnsi="Calibri,Bold" w:cs="Times New Roman"/>
          <w:sz w:val="20"/>
          <w:szCs w:val="20"/>
          <w:lang w:eastAsia="en-GB"/>
        </w:rPr>
        <w:t>Martumili</w:t>
      </w:r>
      <w:proofErr w:type="spellEnd"/>
      <w:r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Mob, Court House Gallery, Port Headland WA</w:t>
      </w:r>
    </w:p>
    <w:p w14:paraId="5A4C0034" w14:textId="40074344" w:rsidR="00656A93" w:rsidRDefault="00656A93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2020</w:t>
      </w:r>
      <w:r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Always Was, Always Will Be, Everywhen Artspace, Mornington Peninsula, VIC</w:t>
      </w:r>
    </w:p>
    <w:p w14:paraId="04D39CA1" w14:textId="3940D693" w:rsidR="00E94E1B" w:rsidRDefault="00E94E1B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E94E1B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2020</w:t>
      </w:r>
      <w:r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Desert Mob, Araluen Arts Centre, Alice Springs, NT</w:t>
      </w:r>
    </w:p>
    <w:p w14:paraId="41D3A142" w14:textId="34812A99" w:rsidR="00656A93" w:rsidRDefault="00656A93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2020</w:t>
      </w:r>
      <w:r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Summer Collector’s Show, Everywhen Artspace, Mornington Peninsula, VIC</w:t>
      </w:r>
    </w:p>
    <w:p w14:paraId="4AD27F58" w14:textId="3A5B5159" w:rsidR="00656A93" w:rsidRDefault="00656A93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2019</w:t>
      </w:r>
      <w:r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Colours of my Country, Everywhen Artspace, Mornington Peninsula, VIC</w:t>
      </w:r>
    </w:p>
    <w:p w14:paraId="1340356E" w14:textId="203EB3B2" w:rsidR="007F1608" w:rsidRDefault="007F1608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2018</w:t>
      </w:r>
      <w:r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proofErr w:type="spellStart"/>
      <w:r>
        <w:rPr>
          <w:rFonts w:ascii="Calibri,Bold" w:eastAsia="Times New Roman" w:hAnsi="Calibri,Bold" w:cs="Times New Roman"/>
          <w:sz w:val="20"/>
          <w:szCs w:val="20"/>
          <w:lang w:eastAsia="en-GB"/>
        </w:rPr>
        <w:t>Wantili</w:t>
      </w:r>
      <w:proofErr w:type="spellEnd"/>
      <w:r>
        <w:rPr>
          <w:rFonts w:ascii="Calibri,Bold" w:eastAsia="Times New Roman" w:hAnsi="Calibri,Bold" w:cs="Times New Roman"/>
          <w:sz w:val="20"/>
          <w:szCs w:val="20"/>
          <w:lang w:eastAsia="en-GB"/>
        </w:rPr>
        <w:t>, Bugai and Cyril Whyoulter, Paul Johnstone Gallery, Darwin NT</w:t>
      </w:r>
    </w:p>
    <w:p w14:paraId="3D28F8FF" w14:textId="5341ABE7" w:rsidR="008A5A24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2018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Martuku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Ninti (Martu Knowledge), Vivien Anderson Gallery, Melbourne VIC</w:t>
      </w:r>
    </w:p>
    <w:p w14:paraId="12EF9135" w14:textId="196CAB71" w:rsidR="008A5A24" w:rsidRPr="008A5A24" w:rsidRDefault="008A5A24" w:rsidP="008A5A2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2018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Pujiman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,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Martumili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Artists and Spinifex Hill Artists, Port Hedland Courthouse Gallery </w:t>
      </w:r>
    </w:p>
    <w:p w14:paraId="214387B0" w14:textId="78F9BE74" w:rsidR="008A5A24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2018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Voice of the custodians of the Homeland: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Martumili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, Aboriginal Signature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Estrangin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Gallery,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Bruxelles</w:t>
      </w:r>
      <w:proofErr w:type="spellEnd"/>
    </w:p>
    <w:p w14:paraId="78298AA8" w14:textId="2E3736D6" w:rsidR="008A5A24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2017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Hedland Art Award, The Courthouse Gallery, Port Hedland, WA</w:t>
      </w:r>
    </w:p>
    <w:p w14:paraId="1CB13C14" w14:textId="012DFE8F" w:rsidR="008A5A24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2017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Art at the Heart,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Martumili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Gallery, Newman, WA</w:t>
      </w:r>
    </w:p>
    <w:p w14:paraId="6D579BAB" w14:textId="7B2F0F11" w:rsidR="008A5A24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2017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Desert Mob, Araluen Arts Centre, Alice Springs, NT</w:t>
      </w:r>
    </w:p>
    <w:p w14:paraId="3303FF93" w14:textId="5761ED78" w:rsidR="000739E6" w:rsidRDefault="008A5A24" w:rsidP="008A5A2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2017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Community Life,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Martumili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Gallery, Newman, WA</w:t>
      </w:r>
    </w:p>
    <w:p w14:paraId="5FC89885" w14:textId="1463B6C2" w:rsidR="008A5A24" w:rsidRPr="000739E6" w:rsidRDefault="008A5A24" w:rsidP="008A5A2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2017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After </w:t>
      </w:r>
      <w:r w:rsidR="006411E3" w:rsidRPr="008A5A24">
        <w:rPr>
          <w:rFonts w:ascii="Calibri" w:eastAsia="Times New Roman" w:hAnsi="Calibri" w:cs="Calibri"/>
          <w:sz w:val="20"/>
          <w:szCs w:val="20"/>
          <w:lang w:eastAsia="en-GB"/>
        </w:rPr>
        <w:t>the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Rains,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Martumili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Gallery, Newman, WA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br/>
      </w: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2017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Flight: Aboriginal Perspectives from the Sky, FORM Gallery, Perth</w:t>
      </w:r>
      <w:r w:rsidR="00BD4144">
        <w:rPr>
          <w:rFonts w:ascii="Calibri" w:eastAsia="Times New Roman" w:hAnsi="Calibri" w:cs="Calibri"/>
          <w:sz w:val="20"/>
          <w:szCs w:val="20"/>
          <w:lang w:eastAsia="en-GB"/>
        </w:rPr>
        <w:t xml:space="preserve"> WA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br/>
      </w: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2017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Women of Martu, Suzanne O'Connell Gallery, Brisbane, QLD</w:t>
      </w:r>
    </w:p>
    <w:p w14:paraId="09686470" w14:textId="698CC2B2" w:rsidR="008A5A24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2016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Three Deserts Singing</w:t>
      </w:r>
    </w:p>
    <w:p w14:paraId="6734FED5" w14:textId="4CE65A47" w:rsidR="008A5A24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2016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Martumili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Artists –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Nyliangkurr</w:t>
      </w:r>
      <w:proofErr w:type="spellEnd"/>
    </w:p>
    <w:p w14:paraId="4B534286" w14:textId="4365A9FD" w:rsidR="008A5A24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2016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Desert Mob</w:t>
      </w:r>
      <w:r w:rsidR="006411E3">
        <w:rPr>
          <w:rFonts w:ascii="Calibri" w:eastAsia="Times New Roman" w:hAnsi="Calibri" w:cs="Calibri"/>
          <w:sz w:val="20"/>
          <w:szCs w:val="20"/>
          <w:lang w:eastAsia="en-GB"/>
        </w:rPr>
        <w:t>, Alice Springs, NT</w:t>
      </w:r>
    </w:p>
    <w:p w14:paraId="3161E090" w14:textId="0D4571DC" w:rsidR="008A5A24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2016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Hedland Art Award</w:t>
      </w:r>
      <w:r w:rsidR="00BD4144">
        <w:rPr>
          <w:rFonts w:ascii="Calibri" w:eastAsia="Times New Roman" w:hAnsi="Calibri" w:cs="Calibri"/>
          <w:sz w:val="20"/>
          <w:szCs w:val="20"/>
          <w:lang w:eastAsia="en-GB"/>
        </w:rPr>
        <w:t>, WA</w:t>
      </w:r>
    </w:p>
    <w:p w14:paraId="37AC27AC" w14:textId="64E963CD" w:rsidR="008A5A24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2016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33: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Wompi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Bugai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Nungabar</w:t>
      </w:r>
      <w:proofErr w:type="spellEnd"/>
    </w:p>
    <w:p w14:paraId="1C443BEA" w14:textId="2CE15B84" w:rsidR="008A5A24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2016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Summer Salon and Art Parade</w:t>
      </w:r>
      <w:r w:rsidR="00BD4144">
        <w:rPr>
          <w:rFonts w:ascii="Calibri" w:eastAsia="Times New Roman" w:hAnsi="Calibri" w:cs="Calibri"/>
          <w:sz w:val="20"/>
          <w:szCs w:val="20"/>
          <w:lang w:eastAsia="en-GB"/>
        </w:rPr>
        <w:t xml:space="preserve">, Everywhen Art, </w:t>
      </w:r>
      <w:proofErr w:type="spellStart"/>
      <w:r w:rsidR="00BD4144">
        <w:rPr>
          <w:rFonts w:ascii="Calibri" w:eastAsia="Times New Roman" w:hAnsi="Calibri" w:cs="Calibri"/>
          <w:sz w:val="20"/>
          <w:szCs w:val="20"/>
          <w:lang w:eastAsia="en-GB"/>
        </w:rPr>
        <w:t>Mornignton</w:t>
      </w:r>
      <w:proofErr w:type="spellEnd"/>
      <w:r w:rsidR="00BD4144">
        <w:rPr>
          <w:rFonts w:ascii="Calibri" w:eastAsia="Times New Roman" w:hAnsi="Calibri" w:cs="Calibri"/>
          <w:sz w:val="20"/>
          <w:szCs w:val="20"/>
          <w:lang w:eastAsia="en-GB"/>
        </w:rPr>
        <w:t xml:space="preserve"> Peninsula VIC</w:t>
      </w:r>
    </w:p>
    <w:p w14:paraId="2828F3EE" w14:textId="5B24AEBF" w:rsidR="008A5A24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2015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Palya,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Martumili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Artists,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Tjarlirli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Art and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Warakurna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Artists</w:t>
      </w:r>
    </w:p>
    <w:p w14:paraId="3AF31ECB" w14:textId="2950B96B" w:rsidR="008A5A24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2015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Leading Ladies</w:t>
      </w:r>
    </w:p>
    <w:p w14:paraId="0ACC3194" w14:textId="082AF320" w:rsidR="008A5A24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2015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Tarnanthi</w:t>
      </w:r>
      <w:proofErr w:type="spellEnd"/>
      <w:r>
        <w:rPr>
          <w:rFonts w:ascii="Calibri" w:eastAsia="Times New Roman" w:hAnsi="Calibri" w:cs="Calibri"/>
          <w:sz w:val="20"/>
          <w:szCs w:val="20"/>
          <w:lang w:eastAsia="en-GB"/>
        </w:rPr>
        <w:t xml:space="preserve"> Art Fair</w:t>
      </w:r>
      <w:r w:rsidR="00BD4144">
        <w:rPr>
          <w:rFonts w:ascii="Calibri" w:eastAsia="Times New Roman" w:hAnsi="Calibri" w:cs="Calibri"/>
          <w:sz w:val="20"/>
          <w:szCs w:val="20"/>
          <w:lang w:eastAsia="en-GB"/>
        </w:rPr>
        <w:t>, AGSA, Adeliade SA</w:t>
      </w:r>
    </w:p>
    <w:p w14:paraId="6D09394E" w14:textId="1E505381" w:rsidR="008A5A24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2015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Desert Mob</w:t>
      </w:r>
      <w:r w:rsidR="00BD4144">
        <w:rPr>
          <w:rFonts w:ascii="Calibri" w:eastAsia="Times New Roman" w:hAnsi="Calibri" w:cs="Calibri"/>
          <w:sz w:val="20"/>
          <w:szCs w:val="20"/>
          <w:lang w:eastAsia="en-GB"/>
        </w:rPr>
        <w:t>, Alice Springs NT</w:t>
      </w:r>
    </w:p>
    <w:p w14:paraId="6E8E3A2E" w14:textId="673B59EA" w:rsidR="008A5A24" w:rsidRPr="008A5A24" w:rsidRDefault="008A5A24" w:rsidP="008A5A2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2015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Martumili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Artists</w:t>
      </w:r>
      <w:r w:rsidR="006411E3">
        <w:rPr>
          <w:rFonts w:ascii="Calibri" w:eastAsia="Times New Roman" w:hAnsi="Calibri" w:cs="Calibri"/>
          <w:sz w:val="20"/>
          <w:szCs w:val="20"/>
          <w:lang w:eastAsia="en-GB"/>
        </w:rPr>
        <w:t>,</w:t>
      </w:r>
      <w:r w:rsidR="00D7208E" w:rsidRPr="00D7208E">
        <w:rPr>
          <w:rFonts w:ascii="Calibri" w:eastAsia="Times New Roman" w:hAnsi="Calibri" w:cs="Calibri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Redot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Art Gallery, Singapore</w:t>
      </w:r>
    </w:p>
    <w:p w14:paraId="0EF3D7D0" w14:textId="2A023D97" w:rsidR="008A5A24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2015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Pukurlpa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- Good Inside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br/>
      </w: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2015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Together as One Martu - Art from the far Western Desert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br/>
      </w: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2015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The Summer Collectors Show 2015</w:t>
      </w:r>
      <w:r w:rsidR="00BD4144">
        <w:rPr>
          <w:rFonts w:ascii="Calibri" w:eastAsia="Times New Roman" w:hAnsi="Calibri" w:cs="Calibri"/>
          <w:sz w:val="20"/>
          <w:szCs w:val="20"/>
          <w:lang w:eastAsia="en-GB"/>
        </w:rPr>
        <w:t>, Everywhen Art, Mornington Peninsula VIC</w:t>
      </w:r>
    </w:p>
    <w:p w14:paraId="29894055" w14:textId="2C50F4BA" w:rsidR="008A5A24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2014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Martumili</w:t>
      </w:r>
      <w:proofErr w:type="spellEnd"/>
    </w:p>
    <w:p w14:paraId="6DF52275" w14:textId="20F68B0E" w:rsidR="008A5A24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2014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Martu Art </w:t>
      </w:r>
      <w:r w:rsidR="006411E3" w:rsidRPr="008A5A24">
        <w:rPr>
          <w:rFonts w:ascii="Calibri" w:eastAsia="Times New Roman" w:hAnsi="Calibri" w:cs="Calibri"/>
          <w:sz w:val="20"/>
          <w:szCs w:val="20"/>
          <w:lang w:eastAsia="en-GB"/>
        </w:rPr>
        <w:t>from</w:t>
      </w:r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the Western Desert</w:t>
      </w:r>
    </w:p>
    <w:p w14:paraId="2840CB43" w14:textId="5B602D51" w:rsidR="008A5A24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2014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Desert Mob</w:t>
      </w:r>
      <w:r w:rsidR="00BD4144">
        <w:rPr>
          <w:rFonts w:ascii="Calibri" w:eastAsia="Times New Roman" w:hAnsi="Calibri" w:cs="Calibri"/>
          <w:sz w:val="20"/>
          <w:szCs w:val="20"/>
          <w:lang w:eastAsia="en-GB"/>
        </w:rPr>
        <w:t>, NT</w:t>
      </w:r>
    </w:p>
    <w:p w14:paraId="615AE66D" w14:textId="3D6F9FD0" w:rsidR="008A5A24" w:rsidRPr="008A5A24" w:rsidRDefault="008A5A24" w:rsidP="008A5A2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2014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Malya Yuturringu; be a star</w:t>
      </w:r>
    </w:p>
    <w:p w14:paraId="74E1A882" w14:textId="69D92FCC" w:rsidR="00D7208E" w:rsidRDefault="008A5A24" w:rsidP="008A5A24">
      <w:pPr>
        <w:spacing w:before="100" w:beforeAutospacing="1" w:after="100" w:afterAutospacing="1"/>
        <w:contextualSpacing/>
        <w:rPr>
          <w:rFonts w:ascii="Calibri" w:eastAsia="Times New Roman" w:hAnsi="Calibri" w:cs="Calibri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2014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Right Now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br/>
      </w: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2013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Salon des Refuses, Paul Johnstone Gallery, Darwin</w:t>
      </w:r>
      <w:r w:rsidR="00BD4144">
        <w:rPr>
          <w:rFonts w:ascii="Calibri" w:eastAsia="Times New Roman" w:hAnsi="Calibri" w:cs="Calibri"/>
          <w:sz w:val="20"/>
          <w:szCs w:val="20"/>
          <w:lang w:eastAsia="en-GB"/>
        </w:rPr>
        <w:t xml:space="preserve"> NT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br/>
      </w:r>
      <w:r w:rsidR="00D7208E"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2013</w:t>
      </w:r>
      <w:r w:rsidR="00D7208E"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Ngayunlu-laju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parturnparakula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kujungka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: Old people painting together</w:t>
      </w:r>
    </w:p>
    <w:p w14:paraId="148E8E2C" w14:textId="6F652741" w:rsidR="00D7208E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2013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Painting It Martu Way, Art Mob, Hobart</w:t>
      </w:r>
      <w:r w:rsidR="00BD4144">
        <w:rPr>
          <w:rFonts w:ascii="Calibri" w:eastAsia="Times New Roman" w:hAnsi="Calibri" w:cs="Calibri"/>
          <w:sz w:val="20"/>
          <w:szCs w:val="20"/>
          <w:lang w:eastAsia="en-GB"/>
        </w:rPr>
        <w:t xml:space="preserve"> TAS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br/>
      </w: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2013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Selected works by the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Martumili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Artists, Raft Artspace, Alice Springs</w:t>
      </w:r>
      <w:r w:rsidR="00BD4144">
        <w:rPr>
          <w:rFonts w:ascii="Calibri" w:eastAsia="Times New Roman" w:hAnsi="Calibri" w:cs="Calibri"/>
          <w:sz w:val="20"/>
          <w:szCs w:val="20"/>
          <w:lang w:eastAsia="en-GB"/>
        </w:rPr>
        <w:t xml:space="preserve"> NT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br/>
      </w: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2013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The Great Sandy Desert, Yaama Ganu Gallery, Moree</w:t>
      </w:r>
    </w:p>
    <w:p w14:paraId="72A4E177" w14:textId="7F7391C4" w:rsidR="00D7208E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lastRenderedPageBreak/>
        <w:t>2012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We Don t Need </w:t>
      </w:r>
      <w:proofErr w:type="gram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A</w:t>
      </w:r>
      <w:proofErr w:type="gram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Map: </w:t>
      </w:r>
      <w:proofErr w:type="gram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a</w:t>
      </w:r>
      <w:proofErr w:type="gram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Martu experience of the Western Desert</w:t>
      </w:r>
    </w:p>
    <w:p w14:paraId="738B0F5C" w14:textId="42ADE40D" w:rsidR="00D7208E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2012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Deserts &amp; Rivers, FORM Gallery, Perth</w:t>
      </w:r>
      <w:r w:rsidR="00BD4144">
        <w:rPr>
          <w:rFonts w:ascii="Calibri" w:eastAsia="Times New Roman" w:hAnsi="Calibri" w:cs="Calibri"/>
          <w:sz w:val="20"/>
          <w:szCs w:val="20"/>
          <w:lang w:eastAsia="en-GB"/>
        </w:rPr>
        <w:t xml:space="preserve"> WA</w:t>
      </w:r>
    </w:p>
    <w:p w14:paraId="425729FD" w14:textId="09F73052" w:rsidR="00D7208E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2012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Martumili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Artists 2012, Merenda Gallery, Perth</w:t>
      </w:r>
      <w:r w:rsidR="006411E3">
        <w:rPr>
          <w:rFonts w:ascii="Calibri" w:eastAsia="Times New Roman" w:hAnsi="Calibri" w:cs="Calibri"/>
          <w:sz w:val="20"/>
          <w:szCs w:val="20"/>
          <w:lang w:eastAsia="en-GB"/>
        </w:rPr>
        <w:t xml:space="preserve"> WA</w:t>
      </w:r>
    </w:p>
    <w:p w14:paraId="388BBE54" w14:textId="64116F4F" w:rsidR="006411E3" w:rsidRPr="006411E3" w:rsidRDefault="008A5A24" w:rsidP="008A5A24">
      <w:pPr>
        <w:spacing w:before="100" w:beforeAutospacing="1" w:after="100" w:afterAutospacing="1"/>
        <w:contextualSpacing/>
        <w:rPr>
          <w:rFonts w:ascii="Calibri" w:eastAsia="Times New Roman" w:hAnsi="Calibri" w:cs="Calibri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2012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Desert Mob, Araluen Centre, Alice Springs</w:t>
      </w:r>
      <w:r w:rsidR="006411E3">
        <w:rPr>
          <w:rFonts w:ascii="Calibri" w:eastAsia="Times New Roman" w:hAnsi="Calibri" w:cs="Calibri"/>
          <w:sz w:val="20"/>
          <w:szCs w:val="20"/>
          <w:lang w:eastAsia="en-GB"/>
        </w:rPr>
        <w:t xml:space="preserve"> NT</w:t>
      </w:r>
    </w:p>
    <w:p w14:paraId="1AB17D9F" w14:textId="60D6E0EA" w:rsidR="00D7208E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2012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Warla: an explanation of the salt lakes in the Great Sandy Desert, Short Street Gallery, Broome</w:t>
      </w:r>
      <w:r w:rsidR="006411E3">
        <w:rPr>
          <w:rFonts w:ascii="Calibri" w:eastAsia="Times New Roman" w:hAnsi="Calibri" w:cs="Calibri"/>
          <w:sz w:val="20"/>
          <w:szCs w:val="20"/>
          <w:lang w:eastAsia="en-GB"/>
        </w:rPr>
        <w:t xml:space="preserve"> WA</w:t>
      </w:r>
    </w:p>
    <w:p w14:paraId="7746DD34" w14:textId="7DFD666B" w:rsidR="008A5A24" w:rsidRPr="008A5A24" w:rsidRDefault="008A5A24" w:rsidP="008A5A2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2012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Martumili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Artists Recent Works, William Mora Gallery, Melbourne</w:t>
      </w:r>
      <w:r w:rsidR="006411E3">
        <w:rPr>
          <w:rFonts w:ascii="Calibri" w:eastAsia="Times New Roman" w:hAnsi="Calibri" w:cs="Calibri"/>
          <w:sz w:val="20"/>
          <w:szCs w:val="20"/>
          <w:lang w:eastAsia="en-GB"/>
        </w:rPr>
        <w:t xml:space="preserve"> VIC</w:t>
      </w:r>
    </w:p>
    <w:p w14:paraId="74B9ED2F" w14:textId="5DE8CE55" w:rsidR="00D7208E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2012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Martumili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Artists at</w:t>
      </w:r>
      <w:r w:rsidR="00D7208E">
        <w:rPr>
          <w:rFonts w:ascii="Calibri" w:eastAsia="Times New Roman" w:hAnsi="Calibri" w:cs="Calibri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Martumili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Artists, Outback Fusion Festival, Newman Art Mob, Art Mob, Hobart</w:t>
      </w:r>
      <w:r w:rsidR="006411E3">
        <w:rPr>
          <w:rFonts w:ascii="Calibri" w:eastAsia="Times New Roman" w:hAnsi="Calibri" w:cs="Calibri"/>
          <w:sz w:val="20"/>
          <w:szCs w:val="20"/>
          <w:lang w:eastAsia="en-GB"/>
        </w:rPr>
        <w:t xml:space="preserve"> TAS</w:t>
      </w:r>
    </w:p>
    <w:p w14:paraId="250FEAE8" w14:textId="7354532F" w:rsidR="00D7208E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2011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Jakulpa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laju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kartyinpa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(Bringing a message), Chapman Gallery, Canberra</w:t>
      </w:r>
      <w:r w:rsidR="006411E3">
        <w:rPr>
          <w:rFonts w:ascii="Calibri" w:eastAsia="Times New Roman" w:hAnsi="Calibri" w:cs="Calibri"/>
          <w:sz w:val="20"/>
          <w:szCs w:val="20"/>
          <w:lang w:eastAsia="en-GB"/>
        </w:rPr>
        <w:t xml:space="preserve"> ACT</w:t>
      </w:r>
    </w:p>
    <w:p w14:paraId="05FAC0BE" w14:textId="4DA6C584" w:rsidR="00D7208E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2011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Green, Outstation, Darwin</w:t>
      </w:r>
      <w:r w:rsidR="006411E3">
        <w:rPr>
          <w:rFonts w:ascii="Calibri" w:eastAsia="Times New Roman" w:hAnsi="Calibri" w:cs="Calibri"/>
          <w:sz w:val="20"/>
          <w:szCs w:val="20"/>
          <w:lang w:eastAsia="en-GB"/>
        </w:rPr>
        <w:t xml:space="preserve"> NT</w:t>
      </w:r>
    </w:p>
    <w:p w14:paraId="28FE2800" w14:textId="0355000C" w:rsidR="00D7208E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2011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Yiwarra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Kuju – One Road, One People, Perth Convention Exhibition Centre, Perth</w:t>
      </w:r>
      <w:r w:rsidR="006411E3">
        <w:rPr>
          <w:rFonts w:ascii="Calibri" w:eastAsia="Times New Roman" w:hAnsi="Calibri" w:cs="Calibri"/>
          <w:sz w:val="20"/>
          <w:szCs w:val="20"/>
          <w:lang w:eastAsia="en-GB"/>
        </w:rPr>
        <w:t xml:space="preserve"> WA</w:t>
      </w:r>
    </w:p>
    <w:p w14:paraId="7DBC7978" w14:textId="49B6655E" w:rsidR="00D7208E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2011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Yiwarra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Kuju – One Road, One People, Australian Museum, Sydney</w:t>
      </w:r>
      <w:r w:rsidR="006411E3">
        <w:rPr>
          <w:rFonts w:ascii="Calibri" w:eastAsia="Times New Roman" w:hAnsi="Calibri" w:cs="Calibri"/>
          <w:sz w:val="20"/>
          <w:szCs w:val="20"/>
          <w:lang w:eastAsia="en-GB"/>
        </w:rPr>
        <w:t xml:space="preserve"> NSW</w:t>
      </w:r>
    </w:p>
    <w:p w14:paraId="348E4D64" w14:textId="482F87AD" w:rsidR="00D7208E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2011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Waru! Holding Fire in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Australias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Western Desert, Thomas Welton Gallery, Stanford University, San Francisco</w:t>
      </w:r>
    </w:p>
    <w:p w14:paraId="5974CA8D" w14:textId="1D89390D" w:rsidR="00D7208E" w:rsidRPr="008A5A24" w:rsidRDefault="008A5A24" w:rsidP="00D7208E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2011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Shalom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Gamarada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Ngiyani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Yana (We walk together as friends), Waterhole Art, Sydney </w:t>
      </w:r>
      <w:r w:rsidR="006411E3">
        <w:rPr>
          <w:rFonts w:ascii="Calibri" w:eastAsia="Times New Roman" w:hAnsi="Calibri" w:cs="Calibri"/>
          <w:sz w:val="20"/>
          <w:szCs w:val="20"/>
          <w:lang w:eastAsia="en-GB"/>
        </w:rPr>
        <w:t>NSW</w:t>
      </w:r>
    </w:p>
    <w:p w14:paraId="09C6F8D6" w14:textId="3525D8BC" w:rsidR="00D7208E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2010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Yiwarra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Kuju – One Road, One People, National Museum of Australia, Canberra</w:t>
      </w:r>
      <w:r w:rsidR="006411E3">
        <w:rPr>
          <w:rFonts w:ascii="Calibri" w:eastAsia="Times New Roman" w:hAnsi="Calibri" w:cs="Calibri"/>
          <w:sz w:val="20"/>
          <w:szCs w:val="20"/>
          <w:lang w:eastAsia="en-GB"/>
        </w:rPr>
        <w:t xml:space="preserve"> ACT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br/>
      </w: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2010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Warla Tjartrjal (Edge of the Lake), Short Street Gallery, Broome</w:t>
      </w:r>
      <w:r w:rsidR="006411E3">
        <w:rPr>
          <w:rFonts w:ascii="Calibri" w:eastAsia="Times New Roman" w:hAnsi="Calibri" w:cs="Calibri"/>
          <w:sz w:val="20"/>
          <w:szCs w:val="20"/>
          <w:lang w:eastAsia="en-GB"/>
        </w:rPr>
        <w:t xml:space="preserve"> WA</w:t>
      </w:r>
    </w:p>
    <w:p w14:paraId="39F2FE80" w14:textId="3F39AD11" w:rsidR="00D7208E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2010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Wangka-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Lampaju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(Our Story), Randell Lane Gallery, Perth</w:t>
      </w:r>
      <w:r w:rsidR="006411E3">
        <w:rPr>
          <w:rFonts w:ascii="Calibri" w:eastAsia="Times New Roman" w:hAnsi="Calibri" w:cs="Calibri"/>
          <w:sz w:val="20"/>
          <w:szCs w:val="20"/>
          <w:lang w:eastAsia="en-GB"/>
        </w:rPr>
        <w:t xml:space="preserve"> WA</w:t>
      </w:r>
    </w:p>
    <w:p w14:paraId="1BB28E82" w14:textId="164AD89A" w:rsidR="00D7208E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2010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Desert Mob, Araluen Centre, Alice Springs</w:t>
      </w:r>
      <w:r w:rsidR="006411E3">
        <w:rPr>
          <w:rFonts w:ascii="Calibri" w:eastAsia="Times New Roman" w:hAnsi="Calibri" w:cs="Calibri"/>
          <w:sz w:val="20"/>
          <w:szCs w:val="20"/>
          <w:lang w:eastAsia="en-GB"/>
        </w:rPr>
        <w:t xml:space="preserve"> NT</w:t>
      </w:r>
    </w:p>
    <w:p w14:paraId="423AED79" w14:textId="324BC8D9" w:rsidR="00D7208E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2009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Warranpalampa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(Our Country), William Mora Galleries, Melbourne</w:t>
      </w:r>
      <w:r w:rsidR="006411E3">
        <w:rPr>
          <w:rFonts w:ascii="Calibri" w:eastAsia="Times New Roman" w:hAnsi="Calibri" w:cs="Calibri"/>
          <w:sz w:val="20"/>
          <w:szCs w:val="20"/>
          <w:lang w:eastAsia="en-GB"/>
        </w:rPr>
        <w:t xml:space="preserve"> VIC</w:t>
      </w:r>
    </w:p>
    <w:p w14:paraId="431D6E22" w14:textId="4F1B6023" w:rsidR="00D7208E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2009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Yankuni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laju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karnkani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kujungka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(We are travelling together by air), Red Dot Gallery, Singapore</w:t>
      </w:r>
    </w:p>
    <w:p w14:paraId="17CB28F7" w14:textId="5F73F4A3" w:rsidR="00D7208E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2009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Warranpalampaju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kayili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yaninpa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(Our Country travelling north), Raft Art Space, Darwin</w:t>
      </w:r>
      <w:r w:rsidR="006411E3">
        <w:rPr>
          <w:rFonts w:ascii="Calibri" w:eastAsia="Times New Roman" w:hAnsi="Calibri" w:cs="Calibri"/>
          <w:sz w:val="20"/>
          <w:szCs w:val="20"/>
          <w:lang w:eastAsia="en-GB"/>
        </w:rPr>
        <w:t xml:space="preserve"> NT</w:t>
      </w:r>
    </w:p>
    <w:p w14:paraId="64C532F8" w14:textId="63DA36DD" w:rsidR="00D7208E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2009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Laltu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tujuparaku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,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yulpalpa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yirnaparaku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(Lots of women, little bit men), Aboriginal and Pacific Art, Sydney</w:t>
      </w:r>
      <w:r w:rsidR="006411E3">
        <w:rPr>
          <w:rFonts w:ascii="Calibri" w:eastAsia="Times New Roman" w:hAnsi="Calibri" w:cs="Calibri"/>
          <w:sz w:val="20"/>
          <w:szCs w:val="20"/>
          <w:lang w:eastAsia="en-GB"/>
        </w:rPr>
        <w:t xml:space="preserve"> NSW</w:t>
      </w:r>
    </w:p>
    <w:p w14:paraId="6F5D4F86" w14:textId="3EA8404E" w:rsidR="00D7208E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2009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Jitirangu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(Rainbow), Randell Lane Gallery, Perth</w:t>
      </w:r>
      <w:r w:rsidR="006411E3">
        <w:rPr>
          <w:rFonts w:ascii="Calibri" w:eastAsia="Times New Roman" w:hAnsi="Calibri" w:cs="Calibri"/>
          <w:sz w:val="20"/>
          <w:szCs w:val="20"/>
          <w:lang w:eastAsia="en-GB"/>
        </w:rPr>
        <w:t xml:space="preserve"> WA</w:t>
      </w:r>
    </w:p>
    <w:p w14:paraId="20B31E07" w14:textId="5610D64E" w:rsidR="00D7208E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2008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Ngurra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waltja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wakarni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(We are painting country), Short St Gallery, Broome</w:t>
      </w:r>
      <w:r w:rsidR="006411E3">
        <w:rPr>
          <w:rFonts w:ascii="Calibri" w:eastAsia="Times New Roman" w:hAnsi="Calibri" w:cs="Calibri"/>
          <w:sz w:val="20"/>
          <w:szCs w:val="20"/>
          <w:lang w:eastAsia="en-GB"/>
        </w:rPr>
        <w:t xml:space="preserve"> WA</w:t>
      </w:r>
    </w:p>
    <w:p w14:paraId="17C6BFDA" w14:textId="5C8B627A" w:rsidR="000739E6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2008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proofErr w:type="spellStart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>Martumili</w:t>
      </w:r>
      <w:proofErr w:type="spellEnd"/>
      <w:r w:rsidR="00D7208E"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Artists Recent Works, William Mora Galleries, Melbourne</w:t>
      </w:r>
      <w:r w:rsidR="006411E3">
        <w:rPr>
          <w:rFonts w:ascii="Calibri" w:eastAsia="Times New Roman" w:hAnsi="Calibri" w:cs="Calibri"/>
          <w:sz w:val="20"/>
          <w:szCs w:val="20"/>
          <w:lang w:eastAsia="en-GB"/>
        </w:rPr>
        <w:t xml:space="preserve"> VIC</w:t>
      </w:r>
    </w:p>
    <w:p w14:paraId="47CFF923" w14:textId="77777777" w:rsidR="00BD4144" w:rsidRDefault="00BD414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</w:p>
    <w:p w14:paraId="4D557052" w14:textId="0FAE089D" w:rsidR="008A5A24" w:rsidRPr="000739E6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</w:pPr>
      <w:r w:rsidRPr="008A5A2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 xml:space="preserve">Themes </w:t>
      </w:r>
    </w:p>
    <w:p w14:paraId="72C8EB37" w14:textId="77777777" w:rsidR="000739E6" w:rsidRDefault="000739E6" w:rsidP="008A5A24">
      <w:pPr>
        <w:spacing w:before="100" w:beforeAutospacing="1" w:after="100" w:afterAutospacing="1"/>
        <w:contextualSpacing/>
        <w:rPr>
          <w:rFonts w:ascii="Calibri" w:eastAsia="Times New Roman" w:hAnsi="Calibri" w:cs="Calibri"/>
          <w:sz w:val="20"/>
          <w:szCs w:val="20"/>
          <w:lang w:eastAsia="en-GB"/>
        </w:rPr>
      </w:pPr>
    </w:p>
    <w:p w14:paraId="25BAC55C" w14:textId="0037ABDD" w:rsidR="008A5A24" w:rsidRPr="008A5A24" w:rsidRDefault="008A5A24" w:rsidP="008A5A2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lang w:eastAsia="en-GB"/>
        </w:rPr>
      </w:pP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Balfour Downs, Canning Stock Route, Jigalong,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Jirkupuka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,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Juntujuntu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,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Juuku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,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Kalpaa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,</w:t>
      </w:r>
      <w:r w:rsidR="000739E6">
        <w:rPr>
          <w:rFonts w:ascii="Calibri" w:eastAsia="Times New Roman" w:hAnsi="Calibri" w:cs="Calibri"/>
          <w:sz w:val="20"/>
          <w:szCs w:val="20"/>
          <w:lang w:eastAsia="en-GB"/>
        </w:rPr>
        <w:t xml:space="preserve">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Kunawarritji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,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Kartarru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,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Karltatu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, Kun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Kun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, Kurru,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Kuwarrijiana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,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Lalki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,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Mamunarta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,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Minyi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Puru,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Ngurra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,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Ninjarna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,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Warnu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, </w:t>
      </w:r>
      <w:proofErr w:type="gram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Well</w:t>
      </w:r>
      <w:proofErr w:type="gram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28, </w:t>
      </w:r>
      <w:proofErr w:type="spellStart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Wilpirri</w:t>
      </w:r>
      <w:proofErr w:type="spellEnd"/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 </w:t>
      </w:r>
    </w:p>
    <w:p w14:paraId="6695AD9B" w14:textId="77777777" w:rsidR="000739E6" w:rsidRDefault="000739E6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</w:pPr>
    </w:p>
    <w:p w14:paraId="093217F1" w14:textId="041CF954" w:rsidR="008A5A24" w:rsidRPr="008A5A24" w:rsidRDefault="008A5A24" w:rsidP="008A5A2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lang w:eastAsia="en-GB"/>
        </w:rPr>
      </w:pPr>
      <w:r w:rsidRPr="008A5A2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 xml:space="preserve">Collections </w:t>
      </w:r>
    </w:p>
    <w:p w14:paraId="751B11AB" w14:textId="77777777" w:rsidR="000739E6" w:rsidRDefault="000739E6" w:rsidP="008A5A24">
      <w:pPr>
        <w:spacing w:before="100" w:beforeAutospacing="1" w:after="100" w:afterAutospacing="1"/>
        <w:contextualSpacing/>
        <w:rPr>
          <w:rFonts w:ascii="Calibri" w:eastAsia="Times New Roman" w:hAnsi="Calibri" w:cs="Calibri"/>
          <w:sz w:val="20"/>
          <w:szCs w:val="20"/>
          <w:lang w:eastAsia="en-GB"/>
        </w:rPr>
      </w:pPr>
    </w:p>
    <w:p w14:paraId="61CD30E5" w14:textId="173205F4" w:rsidR="008A5A24" w:rsidRPr="008A5A24" w:rsidRDefault="008A5A24" w:rsidP="008A5A2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lang w:eastAsia="en-GB"/>
        </w:rPr>
      </w:pP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GALLERY OF MODERN ART, QUEENSLAND ART GALLERY </w:t>
      </w:r>
    </w:p>
    <w:p w14:paraId="17D9B1D0" w14:textId="77777777" w:rsidR="008A5A24" w:rsidRPr="008A5A24" w:rsidRDefault="008A5A24" w:rsidP="008A5A2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lang w:eastAsia="en-GB"/>
        </w:rPr>
      </w:pP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KLUGE-RUHE ABORIGINAL ART COLLECTION OF THE UNIVERSITY OF VIRGINIA </w:t>
      </w:r>
    </w:p>
    <w:p w14:paraId="15872C44" w14:textId="77777777" w:rsidR="008A5A24" w:rsidRPr="008A5A24" w:rsidRDefault="008A5A24" w:rsidP="008A5A2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lang w:eastAsia="en-GB"/>
        </w:rPr>
      </w:pP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NATIONAL GALLERY OF VICTORIA NATIONAL MUSEUM OF AUSTRALIA </w:t>
      </w:r>
    </w:p>
    <w:p w14:paraId="4D6A4075" w14:textId="77777777" w:rsidR="000739E6" w:rsidRDefault="000739E6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sz w:val="20"/>
          <w:szCs w:val="20"/>
          <w:lang w:eastAsia="en-GB"/>
        </w:rPr>
      </w:pPr>
    </w:p>
    <w:p w14:paraId="6835F539" w14:textId="2A81B785" w:rsidR="00D7208E" w:rsidRPr="000739E6" w:rsidRDefault="008A5A24" w:rsidP="008A5A24">
      <w:pPr>
        <w:spacing w:before="100" w:beforeAutospacing="1" w:after="100" w:afterAutospacing="1"/>
        <w:contextualSpacing/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</w:pPr>
      <w:r w:rsidRPr="008A5A2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Awards</w:t>
      </w:r>
      <w:r w:rsidRPr="008A5A2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br/>
      </w:r>
    </w:p>
    <w:p w14:paraId="7DB9ECEA" w14:textId="6DEAEA93" w:rsidR="008A5A24" w:rsidRPr="008A5A24" w:rsidRDefault="008A5A24" w:rsidP="008A5A2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2013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Finalist, Glencore Art Centre Award </w:t>
      </w:r>
    </w:p>
    <w:p w14:paraId="1C61C5B8" w14:textId="77777777" w:rsidR="00D7208E" w:rsidRDefault="008A5A24" w:rsidP="008A5A2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2013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Finalist, 29th Telstra National Aboriginal &amp; Torres Strait Islander Art Award </w:t>
      </w:r>
    </w:p>
    <w:p w14:paraId="2089CEF9" w14:textId="4BBC930A" w:rsidR="008A5A24" w:rsidRPr="008A5A24" w:rsidRDefault="008A5A24" w:rsidP="008A5A24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lang w:eastAsia="en-GB"/>
        </w:rPr>
      </w:pP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2012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Finalist, Hedland Art Award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br/>
      </w: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2012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>Finalist, Bankwest Contemporary Art Prize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br/>
      </w:r>
      <w:r w:rsidRPr="00BD4144">
        <w:rPr>
          <w:rFonts w:ascii="Calibri,Bold" w:eastAsia="Times New Roman" w:hAnsi="Calibri,Bold" w:cs="Times New Roman"/>
          <w:b/>
          <w:bCs/>
          <w:sz w:val="20"/>
          <w:szCs w:val="20"/>
          <w:lang w:eastAsia="en-GB"/>
        </w:rPr>
        <w:t>2010</w:t>
      </w:r>
      <w:r w:rsidRPr="008A5A24">
        <w:rPr>
          <w:rFonts w:ascii="Calibri,Bold" w:eastAsia="Times New Roman" w:hAnsi="Calibri,Bold" w:cs="Times New Roman"/>
          <w:sz w:val="20"/>
          <w:szCs w:val="20"/>
          <w:lang w:eastAsia="en-GB"/>
        </w:rPr>
        <w:t xml:space="preserve"> </w:t>
      </w:r>
      <w:r w:rsidRPr="008A5A24">
        <w:rPr>
          <w:rFonts w:ascii="Calibri" w:eastAsia="Times New Roman" w:hAnsi="Calibri" w:cs="Calibri"/>
          <w:sz w:val="20"/>
          <w:szCs w:val="20"/>
          <w:lang w:eastAsia="en-GB"/>
        </w:rPr>
        <w:t xml:space="preserve">Finalist, Western Australian Indigenous Art Award </w:t>
      </w:r>
    </w:p>
    <w:p w14:paraId="35E7A5E7" w14:textId="77777777" w:rsidR="008A5A24" w:rsidRPr="001D3A63" w:rsidRDefault="008A5A24">
      <w:pPr>
        <w:contextualSpacing/>
        <w:rPr>
          <w:rFonts w:cstheme="minorHAnsi"/>
          <w:sz w:val="22"/>
          <w:szCs w:val="22"/>
        </w:rPr>
      </w:pPr>
    </w:p>
    <w:sectPr w:rsidR="008A5A24" w:rsidRPr="001D3A63" w:rsidSect="00533A44">
      <w:headerReference w:type="default" r:id="rId7"/>
      <w:footerReference w:type="default" r:id="rId8"/>
      <w:pgSz w:w="11900" w:h="16840"/>
      <w:pgMar w:top="454" w:right="907" w:bottom="340" w:left="1077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EDF53" w14:textId="77777777" w:rsidR="000A1656" w:rsidRDefault="000A1656" w:rsidP="004F667C">
      <w:r>
        <w:separator/>
      </w:r>
    </w:p>
  </w:endnote>
  <w:endnote w:type="continuationSeparator" w:id="0">
    <w:p w14:paraId="2A7D7F2B" w14:textId="77777777" w:rsidR="000A1656" w:rsidRDefault="000A1656" w:rsidP="004F6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20B0604020202020204"/>
    <w:charset w:val="00"/>
    <w:family w:val="roman"/>
    <w:notTrueType/>
    <w:pitch w:val="default"/>
  </w:font>
  <w:font w:name="Avenir Light"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Times New Roman (Body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0E84F" w14:textId="77777777" w:rsidR="00E16BA1" w:rsidRPr="00E16BA1" w:rsidRDefault="00E16BA1">
    <w:pPr>
      <w:pStyle w:val="Footer"/>
      <w:rPr>
        <w:rFonts w:ascii="Avenir Light" w:hAnsi="Avenir Light" w:cs="Times New Roman (Body CS)"/>
      </w:rPr>
    </w:pPr>
    <w:r w:rsidRPr="00E16BA1">
      <w:rPr>
        <w:rFonts w:ascii="Avenir Light" w:hAnsi="Avenir Light" w:cs="Times New Roman (Body CS)"/>
      </w:rPr>
      <w:t xml:space="preserve">EVERYWHEN ART </w:t>
    </w:r>
    <w:r w:rsidRPr="00E16BA1">
      <w:rPr>
        <w:rFonts w:ascii="Avenir Light" w:hAnsi="Avenir Light" w:cs="Times New Roman (Body CS)"/>
      </w:rPr>
      <w:br/>
      <w:t xml:space="preserve">everywhenart.com.au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C2788" w14:textId="77777777" w:rsidR="000A1656" w:rsidRDefault="000A1656" w:rsidP="004F667C">
      <w:r>
        <w:separator/>
      </w:r>
    </w:p>
  </w:footnote>
  <w:footnote w:type="continuationSeparator" w:id="0">
    <w:p w14:paraId="61063168" w14:textId="77777777" w:rsidR="000A1656" w:rsidRDefault="000A1656" w:rsidP="004F6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2AF07" w14:textId="02C09EC8" w:rsidR="004F667C" w:rsidRPr="00E16BA1" w:rsidRDefault="004F667C" w:rsidP="004F667C">
    <w:pPr>
      <w:pStyle w:val="Header"/>
      <w:tabs>
        <w:tab w:val="clear" w:pos="4680"/>
        <w:tab w:val="clear" w:pos="9360"/>
        <w:tab w:val="center" w:pos="4510"/>
      </w:tabs>
      <w:rPr>
        <w:rFonts w:ascii="Avenir Light" w:hAnsi="Avenir Light" w:cs="Times New Roman (Body CS)"/>
        <w:sz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4C9B18F" wp14:editId="12E9F0FD">
          <wp:simplePos x="0" y="0"/>
          <wp:positionH relativeFrom="column">
            <wp:posOffset>-58868</wp:posOffset>
          </wp:positionH>
          <wp:positionV relativeFrom="paragraph">
            <wp:posOffset>-40640</wp:posOffset>
          </wp:positionV>
          <wp:extent cx="1870075" cy="592455"/>
          <wp:effectExtent l="0" t="0" r="0" b="4445"/>
          <wp:wrapTopAndBottom/>
          <wp:docPr id="3" name="Picture 3" descr="Chart, scatter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hart, scatter ch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07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6BA1">
      <w:rPr>
        <w:rFonts w:ascii="Avenir Light" w:hAnsi="Avenir Light" w:cs="Times New Roman (Body CS)"/>
        <w:sz w:val="32"/>
      </w:rPr>
      <w:t xml:space="preserve"> A</w:t>
    </w:r>
    <w:r w:rsidRPr="004F667C">
      <w:rPr>
        <w:rFonts w:ascii="Avenir Light" w:hAnsi="Avenir Light" w:cs="Times New Roman (Body CS)"/>
        <w:sz w:val="32"/>
      </w:rPr>
      <w:t xml:space="preserve">RTIST </w:t>
    </w:r>
    <w:r w:rsidR="00527626">
      <w:rPr>
        <w:rFonts w:ascii="Avenir Light" w:hAnsi="Avenir Light" w:cs="Times New Roman (Body CS)"/>
        <w:sz w:val="32"/>
      </w:rPr>
      <w:t>CV</w:t>
    </w:r>
    <w:r w:rsidRPr="004F667C">
      <w:rPr>
        <w:sz w:val="3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283"/>
    <w:rsid w:val="00030733"/>
    <w:rsid w:val="000739E6"/>
    <w:rsid w:val="000A1656"/>
    <w:rsid w:val="000A1D5C"/>
    <w:rsid w:val="000C736B"/>
    <w:rsid w:val="000D09AE"/>
    <w:rsid w:val="000E5E56"/>
    <w:rsid w:val="000F06D2"/>
    <w:rsid w:val="00194FE7"/>
    <w:rsid w:val="001A7E71"/>
    <w:rsid w:val="001D3A63"/>
    <w:rsid w:val="001F401F"/>
    <w:rsid w:val="00283283"/>
    <w:rsid w:val="002B1A05"/>
    <w:rsid w:val="00314B1F"/>
    <w:rsid w:val="003236BD"/>
    <w:rsid w:val="004A172B"/>
    <w:rsid w:val="004D34BC"/>
    <w:rsid w:val="004E3E7B"/>
    <w:rsid w:val="004F667C"/>
    <w:rsid w:val="0051466A"/>
    <w:rsid w:val="00527626"/>
    <w:rsid w:val="00533A44"/>
    <w:rsid w:val="00534349"/>
    <w:rsid w:val="00595612"/>
    <w:rsid w:val="005A3FC8"/>
    <w:rsid w:val="00612C19"/>
    <w:rsid w:val="00630705"/>
    <w:rsid w:val="006411E3"/>
    <w:rsid w:val="0064595F"/>
    <w:rsid w:val="00656A93"/>
    <w:rsid w:val="006C7F1C"/>
    <w:rsid w:val="00703E99"/>
    <w:rsid w:val="00772AB3"/>
    <w:rsid w:val="00784A66"/>
    <w:rsid w:val="007A5A65"/>
    <w:rsid w:val="007B2C33"/>
    <w:rsid w:val="007D2BF4"/>
    <w:rsid w:val="007F1340"/>
    <w:rsid w:val="007F1608"/>
    <w:rsid w:val="008336E7"/>
    <w:rsid w:val="008A5A24"/>
    <w:rsid w:val="00935516"/>
    <w:rsid w:val="009445A4"/>
    <w:rsid w:val="00963D1C"/>
    <w:rsid w:val="009B23A5"/>
    <w:rsid w:val="009D1098"/>
    <w:rsid w:val="00A10F45"/>
    <w:rsid w:val="00A11544"/>
    <w:rsid w:val="00B0681C"/>
    <w:rsid w:val="00B54C25"/>
    <w:rsid w:val="00BB047B"/>
    <w:rsid w:val="00BD4144"/>
    <w:rsid w:val="00C131B8"/>
    <w:rsid w:val="00C84C44"/>
    <w:rsid w:val="00C906C0"/>
    <w:rsid w:val="00C9637F"/>
    <w:rsid w:val="00CB6FEA"/>
    <w:rsid w:val="00CC3DDE"/>
    <w:rsid w:val="00CD7223"/>
    <w:rsid w:val="00D23157"/>
    <w:rsid w:val="00D63E35"/>
    <w:rsid w:val="00D7208E"/>
    <w:rsid w:val="00D80568"/>
    <w:rsid w:val="00D95676"/>
    <w:rsid w:val="00E16BA1"/>
    <w:rsid w:val="00E31A98"/>
    <w:rsid w:val="00E546A7"/>
    <w:rsid w:val="00E83801"/>
    <w:rsid w:val="00E94E1B"/>
    <w:rsid w:val="00EB18AA"/>
    <w:rsid w:val="00ED3C96"/>
    <w:rsid w:val="00F12C48"/>
    <w:rsid w:val="00F14482"/>
    <w:rsid w:val="00F300EE"/>
    <w:rsid w:val="00FA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F7BE07"/>
  <w15:chartTrackingRefBased/>
  <w15:docId w15:val="{715137E5-BB01-AC40-B2EA-C5417B71A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66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667C"/>
  </w:style>
  <w:style w:type="paragraph" w:styleId="Footer">
    <w:name w:val="footer"/>
    <w:basedOn w:val="Normal"/>
    <w:link w:val="FooterChar"/>
    <w:uiPriority w:val="99"/>
    <w:unhideWhenUsed/>
    <w:rsid w:val="004F66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667C"/>
  </w:style>
  <w:style w:type="paragraph" w:styleId="NormalWeb">
    <w:name w:val="Normal (Web)"/>
    <w:basedOn w:val="Normal"/>
    <w:uiPriority w:val="99"/>
    <w:unhideWhenUsed/>
    <w:rsid w:val="00CB6FE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3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5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1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5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7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3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0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691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06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27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9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6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8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1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86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20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3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8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9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0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5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26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92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90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6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6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5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79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25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3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95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1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3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5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7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9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1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0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89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23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0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53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8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4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3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1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45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54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06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3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0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75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32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1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3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7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0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0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5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7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5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84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4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99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37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0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9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8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2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7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7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86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0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2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6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2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5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0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95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7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3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9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05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56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6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02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9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2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39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4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02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5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7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1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20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30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5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5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5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4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476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0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4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92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51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5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0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9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78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44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whistlewoodimac27/Desktop/NextGen%20Bios/Janet%20Gold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Janet Golder.dotx</Template>
  <TotalTime>14</TotalTime>
  <Pages>3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Susan McCulloch</cp:lastModifiedBy>
  <cp:revision>4</cp:revision>
  <cp:lastPrinted>2021-05-24T10:42:00Z</cp:lastPrinted>
  <dcterms:created xsi:type="dcterms:W3CDTF">2026-05-15T02:46:00Z</dcterms:created>
  <dcterms:modified xsi:type="dcterms:W3CDTF">2026-08-09T04:40:00Z</dcterms:modified>
</cp:coreProperties>
</file>